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30" w:rsidRDefault="00DF2930"/>
    <w:tbl>
      <w:tblPr>
        <w:tblW w:w="16018" w:type="dxa"/>
        <w:tblInd w:w="-601" w:type="dxa"/>
        <w:tblLayout w:type="fixed"/>
        <w:tblLook w:val="00A0"/>
      </w:tblPr>
      <w:tblGrid>
        <w:gridCol w:w="5339"/>
        <w:gridCol w:w="5339"/>
        <w:gridCol w:w="5340"/>
      </w:tblGrid>
      <w:tr w:rsidR="00DF2930" w:rsidRPr="00A40C5C" w:rsidTr="00A40C5C">
        <w:tc>
          <w:tcPr>
            <w:tcW w:w="5339" w:type="dxa"/>
          </w:tcPr>
          <w:p w:rsidR="00DF2930" w:rsidRPr="00A40C5C" w:rsidRDefault="00DF2930" w:rsidP="00A40C5C">
            <w:pPr>
              <w:spacing w:after="0" w:line="240" w:lineRule="auto"/>
            </w:pPr>
          </w:p>
        </w:tc>
        <w:tc>
          <w:tcPr>
            <w:tcW w:w="5339" w:type="dxa"/>
          </w:tcPr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</w:tc>
        <w:tc>
          <w:tcPr>
            <w:tcW w:w="5340" w:type="dxa"/>
          </w:tcPr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C5C">
              <w:rPr>
                <w:rFonts w:ascii="Times New Roman" w:hAnsi="Times New Roman"/>
                <w:b/>
                <w:sz w:val="28"/>
                <w:szCs w:val="28"/>
              </w:rPr>
              <w:t>МКУ « Управление образования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C5C">
              <w:rPr>
                <w:rFonts w:ascii="Times New Roman" w:hAnsi="Times New Roman"/>
                <w:b/>
                <w:sz w:val="28"/>
                <w:szCs w:val="28"/>
              </w:rPr>
              <w:t xml:space="preserve">Шебекинского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</w:t>
            </w:r>
            <w:r w:rsidRPr="00A40C5C">
              <w:rPr>
                <w:rFonts w:ascii="Times New Roman" w:hAnsi="Times New Roman"/>
                <w:b/>
                <w:sz w:val="28"/>
                <w:szCs w:val="28"/>
              </w:rPr>
              <w:t xml:space="preserve"> округа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C5C">
              <w:rPr>
                <w:rFonts w:ascii="Times New Roman" w:hAnsi="Times New Roman"/>
                <w:b/>
                <w:sz w:val="28"/>
                <w:szCs w:val="28"/>
              </w:rPr>
              <w:t>Белгородской области»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b/>
                <w:i/>
                <w:sz w:val="36"/>
                <w:szCs w:val="36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A40C5C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Муниципальное методическое объединение  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A40C5C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педагогов-психологов школ 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A40C5C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Шебекинского </w:t>
            </w: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муниципального</w:t>
            </w:r>
            <w:r w:rsidRPr="00A40C5C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 округа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a1.jpg" style="width:252pt;height:252pt;visibility:visible">
                  <v:imagedata r:id="rId5" o:title=""/>
                </v:shape>
              </w:pict>
            </w: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02.04.2026</w:t>
            </w:r>
            <w:r w:rsidRPr="00A40C5C">
              <w:rPr>
                <w:rFonts w:ascii="Times New Roman" w:hAnsi="Times New Roman"/>
                <w:b/>
                <w:i/>
                <w:sz w:val="36"/>
                <w:szCs w:val="36"/>
              </w:rPr>
              <w:t xml:space="preserve"> г.</w:t>
            </w:r>
          </w:p>
        </w:tc>
      </w:tr>
      <w:tr w:rsidR="00DF2930" w:rsidRPr="00A40C5C" w:rsidTr="00A40C5C">
        <w:trPr>
          <w:trHeight w:val="11199"/>
        </w:trPr>
        <w:tc>
          <w:tcPr>
            <w:tcW w:w="5339" w:type="dxa"/>
          </w:tcPr>
          <w:p w:rsidR="00DF2930" w:rsidRPr="00A40C5C" w:rsidRDefault="00DF2930" w:rsidP="00A40C5C">
            <w:pPr>
              <w:spacing w:after="0" w:line="240" w:lineRule="auto"/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A40C5C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Дата проведения: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sz w:val="40"/>
                <w:szCs w:val="40"/>
              </w:rPr>
              <w:t>02.04.2026</w:t>
            </w:r>
            <w:r w:rsidRPr="00A40C5C">
              <w:rPr>
                <w:rFonts w:ascii="Times New Roman" w:hAnsi="Times New Roman"/>
                <w:i/>
                <w:sz w:val="40"/>
                <w:szCs w:val="40"/>
              </w:rPr>
              <w:t>г.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A40C5C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Тема муниципального методического объединения: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</w:p>
          <w:p w:rsidR="00DF2930" w:rsidRPr="00CB5771" w:rsidRDefault="00DF2930" w:rsidP="00CB5771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2359B">
              <w:rPr>
                <w:rFonts w:ascii="Times New Roman" w:hAnsi="Times New Roman"/>
                <w:i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>Профилактика девиантного поведения обучающихся в условиях современных социальных рисков</w:t>
            </w:r>
          </w:p>
        </w:tc>
        <w:tc>
          <w:tcPr>
            <w:tcW w:w="5339" w:type="dxa"/>
          </w:tcPr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40C5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Программа ММО</w:t>
            </w:r>
          </w:p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2930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C5C">
              <w:rPr>
                <w:rFonts w:ascii="Times New Roman" w:hAnsi="Times New Roman"/>
                <w:b/>
                <w:sz w:val="28"/>
                <w:szCs w:val="28"/>
              </w:rPr>
              <w:t>Теоретическая часть</w:t>
            </w: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930" w:rsidRPr="0070290F" w:rsidRDefault="00DF2930" w:rsidP="0070290F">
            <w:pPr>
              <w:pStyle w:val="ListParagraph"/>
              <w:spacing w:line="23" w:lineRule="atLeast"/>
              <w:ind w:left="0"/>
              <w:rPr>
                <w:sz w:val="28"/>
                <w:szCs w:val="28"/>
              </w:rPr>
            </w:pPr>
            <w:r w:rsidRPr="0070290F">
              <w:rPr>
                <w:sz w:val="28"/>
                <w:szCs w:val="28"/>
              </w:rPr>
              <w:t>1. Доклад: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142C7">
              <w:rPr>
                <w:rFonts w:ascii="Times New Roman" w:hAnsi="Times New Roman"/>
                <w:i/>
                <w:sz w:val="26"/>
                <w:szCs w:val="26"/>
              </w:rPr>
              <w:t>«Диагностический инструментарий, направленный на выявление признаков девиантного поведения обучающихся»</w:t>
            </w:r>
          </w:p>
          <w:p w:rsidR="00DF2930" w:rsidRPr="0070290F" w:rsidRDefault="00DF2930" w:rsidP="002142C7">
            <w:pPr>
              <w:spacing w:after="0" w:line="23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90F">
              <w:rPr>
                <w:rFonts w:ascii="Times New Roman" w:hAnsi="Times New Roman"/>
                <w:b/>
                <w:sz w:val="28"/>
                <w:szCs w:val="28"/>
              </w:rPr>
              <w:t>2. Доклад: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142C7">
              <w:rPr>
                <w:rFonts w:ascii="Times New Roman" w:hAnsi="Times New Roman"/>
                <w:i/>
                <w:sz w:val="26"/>
                <w:szCs w:val="26"/>
              </w:rPr>
              <w:t>«Использование педагогом-психологом интернет-ресурсов и цифровых платформ для профилактики девиантного поведения обучающихся»</w:t>
            </w: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90F">
              <w:rPr>
                <w:rFonts w:ascii="Times New Roman" w:hAnsi="Times New Roman"/>
                <w:b/>
                <w:sz w:val="28"/>
                <w:szCs w:val="28"/>
              </w:rPr>
              <w:t>Практическая часть:</w:t>
            </w: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290F">
              <w:rPr>
                <w:rFonts w:ascii="Times New Roman" w:hAnsi="Times New Roman"/>
                <w:b/>
                <w:sz w:val="28"/>
                <w:szCs w:val="28"/>
              </w:rPr>
              <w:t>3. Мастер-класс: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2142C7">
              <w:rPr>
                <w:rFonts w:ascii="Times New Roman" w:hAnsi="Times New Roman"/>
                <w:bCs/>
                <w:i/>
                <w:sz w:val="26"/>
                <w:szCs w:val="26"/>
              </w:rPr>
              <w:t>«Индивидуальные формы работы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2142C7">
              <w:rPr>
                <w:rFonts w:ascii="Times New Roman" w:hAnsi="Times New Roman"/>
                <w:bCs/>
                <w:i/>
                <w:sz w:val="26"/>
                <w:szCs w:val="26"/>
              </w:rPr>
              <w:t>с обучающимися 6-8 классов по развитию критического мышления в дистанционном формате»</w:t>
            </w:r>
          </w:p>
          <w:p w:rsidR="00DF2930" w:rsidRPr="0070290F" w:rsidRDefault="00DF2930" w:rsidP="002142C7">
            <w:pPr>
              <w:spacing w:after="0" w:line="23" w:lineRule="atLeas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290F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70290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0290F">
              <w:rPr>
                <w:rFonts w:ascii="Times New Roman" w:hAnsi="Times New Roman"/>
                <w:b/>
                <w:sz w:val="28"/>
                <w:szCs w:val="28"/>
              </w:rPr>
              <w:t>Мастер-класс: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142C7">
              <w:rPr>
                <w:rFonts w:ascii="Times New Roman" w:hAnsi="Times New Roman"/>
                <w:bCs/>
                <w:i/>
                <w:sz w:val="26"/>
                <w:szCs w:val="26"/>
              </w:rPr>
              <w:t>«Занятие с обучающимися, направленное на профилактику и противодействие травли в общеобразовательном учреждении»</w:t>
            </w:r>
          </w:p>
          <w:p w:rsidR="00DF2930" w:rsidRPr="002142C7" w:rsidRDefault="00DF2930" w:rsidP="0070290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0" w:type="dxa"/>
          </w:tcPr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290F">
              <w:rPr>
                <w:rFonts w:ascii="Times New Roman" w:hAnsi="Times New Roman"/>
                <w:b/>
                <w:i/>
                <w:sz w:val="28"/>
                <w:szCs w:val="28"/>
              </w:rPr>
              <w:t>Марченко С.Н.</w:t>
            </w: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90F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F2930" w:rsidRPr="0070290F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90F">
              <w:rPr>
                <w:rFonts w:ascii="Times New Roman" w:hAnsi="Times New Roman"/>
                <w:sz w:val="24"/>
                <w:szCs w:val="24"/>
              </w:rPr>
              <w:t>МБОУ «СОШ №3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90F">
              <w:rPr>
                <w:rFonts w:ascii="Times New Roman" w:hAnsi="Times New Roman"/>
                <w:sz w:val="24"/>
                <w:szCs w:val="24"/>
              </w:rPr>
              <w:t>Шебекино</w:t>
            </w:r>
          </w:p>
          <w:p w:rsidR="00DF2930" w:rsidRDefault="00DF2930" w:rsidP="002142C7">
            <w:pPr>
              <w:spacing w:after="0" w:line="23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42C7">
              <w:rPr>
                <w:rFonts w:ascii="Times New Roman" w:hAnsi="Times New Roman"/>
                <w:b/>
                <w:i/>
                <w:sz w:val="28"/>
                <w:szCs w:val="28"/>
              </w:rPr>
              <w:t>Каширина О.М.</w:t>
            </w:r>
          </w:p>
          <w:p w:rsidR="00DF2930" w:rsidRPr="002142C7" w:rsidRDefault="00DF2930" w:rsidP="002142C7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2C7">
              <w:rPr>
                <w:rFonts w:ascii="Times New Roman" w:hAnsi="Times New Roman"/>
                <w:sz w:val="24"/>
                <w:szCs w:val="24"/>
              </w:rPr>
              <w:t xml:space="preserve">педагог-психолог МБОУ </w:t>
            </w: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2C7">
              <w:rPr>
                <w:rFonts w:ascii="Times New Roman" w:hAnsi="Times New Roman"/>
                <w:sz w:val="24"/>
                <w:szCs w:val="24"/>
              </w:rPr>
              <w:t xml:space="preserve">«СОШ № </w:t>
            </w:r>
            <w:bookmarkStart w:id="0" w:name="_GoBack"/>
            <w:bookmarkEnd w:id="0"/>
            <w:smartTag w:uri="urn:schemas-microsoft-com:office:smarttags" w:element="metricconverter">
              <w:smartTagPr>
                <w:attr w:name="ProductID" w:val="5 г"/>
              </w:smartTagPr>
              <w:r w:rsidRPr="002142C7">
                <w:rPr>
                  <w:rFonts w:ascii="Times New Roman" w:hAnsi="Times New Roman"/>
                  <w:sz w:val="24"/>
                  <w:szCs w:val="24"/>
                </w:rPr>
                <w:t>5 г</w:t>
              </w:r>
            </w:smartTag>
            <w:r w:rsidRPr="002142C7">
              <w:rPr>
                <w:rFonts w:ascii="Times New Roman" w:hAnsi="Times New Roman"/>
                <w:sz w:val="24"/>
                <w:szCs w:val="24"/>
              </w:rPr>
              <w:t>.Шебекино»</w:t>
            </w: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930" w:rsidRPr="0070290F" w:rsidRDefault="00DF2930" w:rsidP="0070290F">
            <w:pPr>
              <w:spacing w:after="0" w:line="23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42C7">
              <w:rPr>
                <w:rFonts w:ascii="Times New Roman" w:hAnsi="Times New Roman"/>
                <w:b/>
                <w:i/>
                <w:sz w:val="28"/>
                <w:szCs w:val="28"/>
              </w:rPr>
              <w:t>Жиглова Л.Н.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142C7">
              <w:rPr>
                <w:rFonts w:ascii="Times New Roman" w:hAnsi="Times New Roman"/>
                <w:sz w:val="24"/>
                <w:szCs w:val="24"/>
              </w:rPr>
              <w:t xml:space="preserve">едагог-психолог 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2C7">
              <w:rPr>
                <w:rFonts w:ascii="Times New Roman" w:hAnsi="Times New Roman"/>
                <w:sz w:val="24"/>
                <w:szCs w:val="24"/>
              </w:rPr>
              <w:t>ОГАНОУ «Академия спорта»</w:t>
            </w: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930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930" w:rsidRPr="002142C7" w:rsidRDefault="00DF2930" w:rsidP="002142C7">
            <w:pPr>
              <w:spacing w:after="0" w:line="23" w:lineRule="atLeas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2142C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Жданова С.А. 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2C7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  <w:p w:rsidR="00DF2930" w:rsidRPr="002142C7" w:rsidRDefault="00DF2930" w:rsidP="0070290F">
            <w:pPr>
              <w:spacing w:after="0" w:line="23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2C7">
              <w:rPr>
                <w:rFonts w:ascii="Times New Roman" w:hAnsi="Times New Roman"/>
                <w:bCs/>
                <w:sz w:val="24"/>
                <w:szCs w:val="24"/>
              </w:rPr>
              <w:t>МБОУ «Вознесеновская СОШ»</w:t>
            </w:r>
          </w:p>
          <w:p w:rsidR="00DF2930" w:rsidRPr="0070290F" w:rsidRDefault="00DF2930" w:rsidP="0070290F">
            <w:pPr>
              <w:spacing w:after="0" w:line="23" w:lineRule="atLeas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F2930" w:rsidRPr="00A40C5C" w:rsidRDefault="00DF2930" w:rsidP="00A40C5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F2930" w:rsidRDefault="00DF2930"/>
    <w:sectPr w:rsidR="00DF2930" w:rsidSect="00E10FF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075E8"/>
    <w:multiLevelType w:val="hybridMultilevel"/>
    <w:tmpl w:val="ABBA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C37208"/>
    <w:multiLevelType w:val="hybridMultilevel"/>
    <w:tmpl w:val="828800A6"/>
    <w:lvl w:ilvl="0" w:tplc="21D670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FFA"/>
    <w:rsid w:val="000B2E5C"/>
    <w:rsid w:val="00123F50"/>
    <w:rsid w:val="00161B28"/>
    <w:rsid w:val="001C5C20"/>
    <w:rsid w:val="00204E59"/>
    <w:rsid w:val="00206C00"/>
    <w:rsid w:val="002142C7"/>
    <w:rsid w:val="00223CBD"/>
    <w:rsid w:val="0022731B"/>
    <w:rsid w:val="00265AD9"/>
    <w:rsid w:val="002D130A"/>
    <w:rsid w:val="00304F77"/>
    <w:rsid w:val="00312F60"/>
    <w:rsid w:val="0033330B"/>
    <w:rsid w:val="00341E92"/>
    <w:rsid w:val="0034531B"/>
    <w:rsid w:val="003A3FCB"/>
    <w:rsid w:val="003B0BD2"/>
    <w:rsid w:val="003B6E81"/>
    <w:rsid w:val="003E25B4"/>
    <w:rsid w:val="003F4C58"/>
    <w:rsid w:val="00405F63"/>
    <w:rsid w:val="00481770"/>
    <w:rsid w:val="00487EE0"/>
    <w:rsid w:val="0050724D"/>
    <w:rsid w:val="00531421"/>
    <w:rsid w:val="00532FCA"/>
    <w:rsid w:val="00536077"/>
    <w:rsid w:val="00591D2C"/>
    <w:rsid w:val="005A2C6D"/>
    <w:rsid w:val="006133B3"/>
    <w:rsid w:val="00627A13"/>
    <w:rsid w:val="00631E60"/>
    <w:rsid w:val="0065773E"/>
    <w:rsid w:val="00677FA3"/>
    <w:rsid w:val="00684897"/>
    <w:rsid w:val="00687D22"/>
    <w:rsid w:val="0070290F"/>
    <w:rsid w:val="00720622"/>
    <w:rsid w:val="00736908"/>
    <w:rsid w:val="00747973"/>
    <w:rsid w:val="0075112E"/>
    <w:rsid w:val="0075168A"/>
    <w:rsid w:val="007B04DC"/>
    <w:rsid w:val="007C434A"/>
    <w:rsid w:val="007E13A4"/>
    <w:rsid w:val="008159DC"/>
    <w:rsid w:val="00824786"/>
    <w:rsid w:val="00825455"/>
    <w:rsid w:val="00856F88"/>
    <w:rsid w:val="008803EB"/>
    <w:rsid w:val="008B670E"/>
    <w:rsid w:val="00943EF1"/>
    <w:rsid w:val="00A40C5C"/>
    <w:rsid w:val="00A6056B"/>
    <w:rsid w:val="00A84A61"/>
    <w:rsid w:val="00AB5438"/>
    <w:rsid w:val="00AD060E"/>
    <w:rsid w:val="00AE3A93"/>
    <w:rsid w:val="00AF62CA"/>
    <w:rsid w:val="00B264FD"/>
    <w:rsid w:val="00B3547B"/>
    <w:rsid w:val="00B54510"/>
    <w:rsid w:val="00B80421"/>
    <w:rsid w:val="00BC7D2F"/>
    <w:rsid w:val="00BE49C8"/>
    <w:rsid w:val="00C2359B"/>
    <w:rsid w:val="00C5451B"/>
    <w:rsid w:val="00C7218E"/>
    <w:rsid w:val="00C82085"/>
    <w:rsid w:val="00C916DC"/>
    <w:rsid w:val="00CA197A"/>
    <w:rsid w:val="00CA2D02"/>
    <w:rsid w:val="00CA6756"/>
    <w:rsid w:val="00CB5771"/>
    <w:rsid w:val="00CB6FB1"/>
    <w:rsid w:val="00CF1FF0"/>
    <w:rsid w:val="00D022A5"/>
    <w:rsid w:val="00D14C12"/>
    <w:rsid w:val="00D35E82"/>
    <w:rsid w:val="00D40AE5"/>
    <w:rsid w:val="00DA6FE0"/>
    <w:rsid w:val="00DA7EC2"/>
    <w:rsid w:val="00DF2930"/>
    <w:rsid w:val="00E029C8"/>
    <w:rsid w:val="00E10FFA"/>
    <w:rsid w:val="00E61FA8"/>
    <w:rsid w:val="00E831C5"/>
    <w:rsid w:val="00E8772B"/>
    <w:rsid w:val="00E877C8"/>
    <w:rsid w:val="00ED2798"/>
    <w:rsid w:val="00F21BB2"/>
    <w:rsid w:val="00F36E71"/>
    <w:rsid w:val="00F82DD7"/>
    <w:rsid w:val="00FA09FB"/>
    <w:rsid w:val="00FC7BE7"/>
    <w:rsid w:val="00FD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7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0FF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8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77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7218E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4</Pages>
  <Words>189</Words>
  <Characters>1079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40</cp:revision>
  <cp:lastPrinted>2021-08-23T09:57:00Z</cp:lastPrinted>
  <dcterms:created xsi:type="dcterms:W3CDTF">2019-02-11T19:36:00Z</dcterms:created>
  <dcterms:modified xsi:type="dcterms:W3CDTF">2026-03-29T19:19:00Z</dcterms:modified>
</cp:coreProperties>
</file>